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F86" w:rsidRDefault="00BF5F86"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5" o:spid="_x0000_s1027" type="#_x0000_t75" style="position:absolute;margin-left:-41.35pt;margin-top:-44.9pt;width:406.15pt;height:64pt;z-index:251658240;visibility:visible" filled="t">
            <v:imagedata r:id="rId6" o:title=""/>
          </v:shape>
        </w:pict>
      </w:r>
    </w:p>
    <w:p w:rsidR="00BF5F86" w:rsidRPr="006962F7" w:rsidRDefault="00BF5F86" w:rsidP="00973258">
      <w:pPr>
        <w:spacing w:after="0" w:line="240" w:lineRule="auto"/>
        <w:jc w:val="center"/>
        <w:rPr>
          <w:rFonts w:ascii="Times New Roman" w:hAnsi="Times New Roman"/>
          <w:b/>
          <w:bCs/>
          <w:smallCaps/>
          <w:spacing w:val="-12"/>
          <w:sz w:val="36"/>
          <w:szCs w:val="36"/>
        </w:rPr>
      </w:pPr>
      <w:r w:rsidRPr="006962F7">
        <w:rPr>
          <w:rFonts w:ascii="Times New Roman" w:hAnsi="Times New Roman"/>
          <w:b/>
          <w:bCs/>
          <w:smallCaps/>
          <w:spacing w:val="-12"/>
          <w:sz w:val="36"/>
          <w:szCs w:val="36"/>
        </w:rPr>
        <w:t>Formularz zgłoszeniowy</w:t>
      </w:r>
    </w:p>
    <w:p w:rsidR="00BF5F86" w:rsidRDefault="00BF5F86" w:rsidP="0097325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51629">
        <w:rPr>
          <w:rFonts w:ascii="Times New Roman" w:hAnsi="Times New Roman"/>
          <w:sz w:val="24"/>
          <w:szCs w:val="24"/>
        </w:rPr>
        <w:t>na warsztaty</w:t>
      </w:r>
      <w:r w:rsidRPr="00951629">
        <w:rPr>
          <w:rFonts w:ascii="Times New Roman" w:hAnsi="Times New Roman"/>
          <w:b/>
          <w:sz w:val="24"/>
          <w:szCs w:val="24"/>
        </w:rPr>
        <w:t xml:space="preserve"> </w:t>
      </w:r>
      <w:r w:rsidRPr="00951629">
        <w:rPr>
          <w:rFonts w:ascii="Times New Roman" w:hAnsi="Times New Roman"/>
          <w:sz w:val="24"/>
          <w:szCs w:val="24"/>
        </w:rPr>
        <w:t xml:space="preserve">pt.: </w:t>
      </w:r>
    </w:p>
    <w:p w:rsidR="00BF5F86" w:rsidRPr="004B4F55" w:rsidRDefault="00BF5F86" w:rsidP="00973258">
      <w:pPr>
        <w:spacing w:after="0"/>
        <w:jc w:val="center"/>
        <w:rPr>
          <w:rFonts w:ascii="Times New Roman" w:hAnsi="Times New Roman"/>
          <w:b/>
          <w:i/>
          <w:sz w:val="30"/>
          <w:szCs w:val="30"/>
        </w:rPr>
      </w:pPr>
      <w:r w:rsidRPr="004B4F55">
        <w:rPr>
          <w:rFonts w:ascii="Times New Roman" w:hAnsi="Times New Roman"/>
          <w:b/>
          <w:i/>
          <w:sz w:val="30"/>
          <w:szCs w:val="30"/>
        </w:rPr>
        <w:t xml:space="preserve">„Aspekty administracyjno-prawne i środowiskowo-społeczne </w:t>
      </w:r>
    </w:p>
    <w:p w:rsidR="00BF5F86" w:rsidRPr="004B4F55" w:rsidRDefault="00BF5F86" w:rsidP="00973258">
      <w:pPr>
        <w:spacing w:after="0"/>
        <w:jc w:val="center"/>
        <w:rPr>
          <w:rFonts w:ascii="Times New Roman" w:hAnsi="Times New Roman"/>
          <w:sz w:val="30"/>
          <w:szCs w:val="30"/>
        </w:rPr>
      </w:pPr>
      <w:r w:rsidRPr="004B4F55">
        <w:rPr>
          <w:rFonts w:ascii="Times New Roman" w:hAnsi="Times New Roman"/>
          <w:b/>
          <w:i/>
          <w:sz w:val="30"/>
          <w:szCs w:val="30"/>
        </w:rPr>
        <w:t>odkrywkowej eksploatacji kopalin”</w:t>
      </w:r>
    </w:p>
    <w:p w:rsidR="00BF5F86" w:rsidRPr="004B4F55" w:rsidRDefault="00BF5F86" w:rsidP="006962F7">
      <w:pPr>
        <w:spacing w:after="0"/>
        <w:ind w:left="539" w:firstLine="539"/>
        <w:jc w:val="center"/>
        <w:rPr>
          <w:rFonts w:ascii="Times New Roman" w:hAnsi="Times New Roman"/>
        </w:rPr>
      </w:pPr>
    </w:p>
    <w:p w:rsidR="00BF5F86" w:rsidRPr="004B4F55" w:rsidRDefault="00BF5F86" w:rsidP="00973258">
      <w:pPr>
        <w:spacing w:after="0" w:line="240" w:lineRule="auto"/>
        <w:jc w:val="center"/>
        <w:rPr>
          <w:rFonts w:ascii="Times New Roman" w:hAnsi="Times New Roman"/>
          <w:b/>
        </w:rPr>
      </w:pPr>
      <w:r w:rsidRPr="004B4F55">
        <w:rPr>
          <w:rFonts w:ascii="Times New Roman" w:hAnsi="Times New Roman"/>
        </w:rPr>
        <w:t xml:space="preserve">w ramach projektu: </w:t>
      </w:r>
      <w:r w:rsidRPr="004B4F55">
        <w:rPr>
          <w:rFonts w:ascii="Times New Roman" w:hAnsi="Times New Roman"/>
          <w:b/>
        </w:rPr>
        <w:t>„GEOLOGIA SAMORZĄDOWA</w:t>
      </w:r>
    </w:p>
    <w:p w:rsidR="00BF5F86" w:rsidRPr="004B4F55" w:rsidRDefault="00BF5F86" w:rsidP="00973258">
      <w:pPr>
        <w:spacing w:after="0" w:line="240" w:lineRule="auto"/>
        <w:jc w:val="center"/>
        <w:rPr>
          <w:rFonts w:ascii="Times New Roman" w:hAnsi="Times New Roman"/>
          <w:b/>
        </w:rPr>
      </w:pPr>
      <w:r w:rsidRPr="004B4F55">
        <w:rPr>
          <w:rFonts w:ascii="Times New Roman" w:hAnsi="Times New Roman"/>
          <w:b/>
        </w:rPr>
        <w:t>serwis informacyjno-edukacyjny PIG-PIB w zakresie geologii, górnictwa,</w:t>
      </w:r>
    </w:p>
    <w:p w:rsidR="00BF5F86" w:rsidRPr="004B4F55" w:rsidRDefault="00BF5F86" w:rsidP="00973258">
      <w:pPr>
        <w:spacing w:after="0" w:line="240" w:lineRule="auto"/>
        <w:jc w:val="center"/>
        <w:rPr>
          <w:rFonts w:ascii="Times New Roman" w:hAnsi="Times New Roman"/>
          <w:b/>
        </w:rPr>
      </w:pPr>
      <w:r w:rsidRPr="004B4F55">
        <w:rPr>
          <w:rFonts w:ascii="Times New Roman" w:hAnsi="Times New Roman"/>
          <w:b/>
        </w:rPr>
        <w:t>ochrony środowiska, administracji i przepisów prawa”</w:t>
      </w:r>
    </w:p>
    <w:p w:rsidR="00BF5F86" w:rsidRPr="004B4F55" w:rsidRDefault="00BF5F86" w:rsidP="006962F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F5F86" w:rsidRPr="004B4F55" w:rsidRDefault="00BF5F86" w:rsidP="006962F7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Miejsce warsztatów</w:t>
      </w:r>
      <w:r w:rsidRPr="00951629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</w:p>
    <w:p w:rsidR="00BF5F86" w:rsidRPr="004B4F55" w:rsidRDefault="00BF5F86" w:rsidP="00E51873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4B4F55">
        <w:rPr>
          <w:rFonts w:ascii="Times New Roman" w:hAnsi="Times New Roman"/>
          <w:b/>
          <w:color w:val="0000FF"/>
          <w:sz w:val="28"/>
          <w:szCs w:val="28"/>
        </w:rPr>
        <w:t>HOTEL RYCHŁO</w:t>
      </w:r>
      <w:r w:rsidRPr="004B4F55">
        <w:rPr>
          <w:rFonts w:ascii="Times New Roman" w:hAnsi="Times New Roman"/>
          <w:b/>
          <w:color w:val="0000FF"/>
          <w:sz w:val="28"/>
          <w:szCs w:val="28"/>
        </w:rPr>
        <w:br/>
        <w:t xml:space="preserve">ul. Pocztowa 15, 59 - 920 Bogatynia </w:t>
      </w:r>
    </w:p>
    <w:p w:rsidR="00BF5F86" w:rsidRPr="00951629" w:rsidRDefault="00BF5F86" w:rsidP="00E51873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BF5F86" w:rsidRDefault="00BF5F86" w:rsidP="006D5D9B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51629">
        <w:rPr>
          <w:rFonts w:ascii="Times New Roman" w:hAnsi="Times New Roman"/>
          <w:b/>
          <w:color w:val="000000"/>
          <w:sz w:val="28"/>
          <w:szCs w:val="28"/>
        </w:rPr>
        <w:t xml:space="preserve">TERMIN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3</w:t>
      </w:r>
      <w:r w:rsidRPr="00951629">
        <w:rPr>
          <w:rFonts w:ascii="Times New Roman" w:hAnsi="Times New Roman"/>
          <w:b/>
          <w:i/>
          <w:color w:val="000000"/>
          <w:sz w:val="28"/>
          <w:szCs w:val="28"/>
        </w:rPr>
        <w:t>-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4.10.2018</w:t>
      </w:r>
      <w:r w:rsidRPr="00951629">
        <w:rPr>
          <w:rFonts w:ascii="Times New Roman" w:hAnsi="Times New Roman"/>
          <w:b/>
          <w:i/>
          <w:color w:val="000000"/>
          <w:sz w:val="28"/>
          <w:szCs w:val="28"/>
        </w:rPr>
        <w:t xml:space="preserve"> r.</w:t>
      </w:r>
    </w:p>
    <w:p w:rsidR="00BF5F86" w:rsidRPr="00951629" w:rsidRDefault="00BF5F86" w:rsidP="0097325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BF5F86" w:rsidRPr="004B4F55" w:rsidRDefault="00BF5F86" w:rsidP="009732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4F55">
        <w:rPr>
          <w:rFonts w:ascii="Times New Roman" w:hAnsi="Times New Roman"/>
          <w:sz w:val="28"/>
          <w:szCs w:val="28"/>
        </w:rPr>
        <w:t xml:space="preserve">Prosimy o wypełnienie poniższego formularza i przesłanie </w:t>
      </w:r>
    </w:p>
    <w:p w:rsidR="00BF5F86" w:rsidRPr="004B4F55" w:rsidRDefault="00BF5F86" w:rsidP="0097325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4F55">
        <w:rPr>
          <w:rFonts w:ascii="Times New Roman" w:hAnsi="Times New Roman"/>
          <w:sz w:val="28"/>
          <w:szCs w:val="28"/>
        </w:rPr>
        <w:t xml:space="preserve">do dnia </w:t>
      </w:r>
      <w:r w:rsidRPr="004B4F55">
        <w:rPr>
          <w:rFonts w:ascii="Times New Roman" w:hAnsi="Times New Roman"/>
          <w:b/>
          <w:color w:val="0000FF"/>
          <w:sz w:val="28"/>
          <w:szCs w:val="28"/>
        </w:rPr>
        <w:t>17.09.2018</w:t>
      </w:r>
      <w:r w:rsidRPr="004B4F55">
        <w:rPr>
          <w:rFonts w:ascii="Times New Roman" w:hAnsi="Times New Roman"/>
          <w:b/>
          <w:sz w:val="28"/>
          <w:szCs w:val="28"/>
        </w:rPr>
        <w:t xml:space="preserve"> </w:t>
      </w:r>
      <w:r w:rsidRPr="00C82E6D">
        <w:rPr>
          <w:rFonts w:ascii="Times New Roman" w:hAnsi="Times New Roman"/>
          <w:b/>
          <w:color w:val="0000FF"/>
          <w:sz w:val="28"/>
          <w:szCs w:val="28"/>
        </w:rPr>
        <w:t>r</w:t>
      </w:r>
      <w:r w:rsidRPr="00C82E6D">
        <w:rPr>
          <w:rFonts w:ascii="Times New Roman" w:hAnsi="Times New Roman"/>
          <w:color w:val="0000FF"/>
          <w:sz w:val="28"/>
          <w:szCs w:val="28"/>
        </w:rPr>
        <w:t>.</w:t>
      </w:r>
      <w:r w:rsidRPr="00C82E6D">
        <w:rPr>
          <w:rFonts w:ascii="Times New Roman" w:hAnsi="Times New Roman"/>
          <w:color w:val="000080"/>
          <w:sz w:val="28"/>
          <w:szCs w:val="28"/>
        </w:rPr>
        <w:t>,</w:t>
      </w:r>
      <w:r w:rsidRPr="004B4F55">
        <w:rPr>
          <w:rFonts w:ascii="Times New Roman" w:hAnsi="Times New Roman"/>
          <w:sz w:val="28"/>
          <w:szCs w:val="28"/>
        </w:rPr>
        <w:t xml:space="preserve"> na adres: </w:t>
      </w:r>
      <w:hyperlink r:id="rId7" w:history="1">
        <w:r w:rsidRPr="004B4F55">
          <w:rPr>
            <w:rStyle w:val="Hyperlink"/>
            <w:rFonts w:ascii="Times New Roman" w:hAnsi="Times New Roman"/>
            <w:b/>
            <w:sz w:val="28"/>
            <w:szCs w:val="28"/>
          </w:rPr>
          <w:t>powiaty@pgi.gov.pl</w:t>
        </w:r>
      </w:hyperlink>
    </w:p>
    <w:p w:rsidR="00BF5F86" w:rsidRPr="004B4F55" w:rsidRDefault="00BF5F86" w:rsidP="004B4F5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BF5F86" w:rsidRDefault="00BF5F86" w:rsidP="00973258">
      <w:pPr>
        <w:spacing w:after="0" w:line="312" w:lineRule="auto"/>
        <w:rPr>
          <w:rFonts w:ascii="Times New Roman" w:hAnsi="Times New Roman"/>
        </w:rPr>
      </w:pPr>
      <w:r w:rsidRPr="003D194A">
        <w:rPr>
          <w:rFonts w:ascii="Times New Roman" w:hAnsi="Times New Roman"/>
        </w:rPr>
        <w:t>Imię i nazwisko osoby biorącej udział w warsztatach:</w:t>
      </w:r>
    </w:p>
    <w:p w:rsidR="00BF5F86" w:rsidRPr="003D194A" w:rsidRDefault="00BF5F86" w:rsidP="004B4F55">
      <w:pPr>
        <w:spacing w:after="0" w:line="240" w:lineRule="auto"/>
        <w:rPr>
          <w:rFonts w:ascii="Times New Roman" w:hAnsi="Times New Roman"/>
        </w:rPr>
      </w:pPr>
    </w:p>
    <w:p w:rsidR="00BF5F86" w:rsidRPr="00951629" w:rsidRDefault="00BF5F86" w:rsidP="00973258">
      <w:pPr>
        <w:spacing w:after="0"/>
        <w:rPr>
          <w:rFonts w:ascii="Times New Roman" w:hAnsi="Times New Roman"/>
        </w:rPr>
      </w:pPr>
      <w:r w:rsidRPr="00951629">
        <w:rPr>
          <w:rFonts w:ascii="Times New Roman" w:hAnsi="Times New Roman"/>
        </w:rPr>
        <w:t>_________________________________________________________________________________</w:t>
      </w:r>
    </w:p>
    <w:p w:rsidR="00BF5F86" w:rsidRDefault="00BF5F86" w:rsidP="00973258">
      <w:pPr>
        <w:spacing w:after="0"/>
        <w:rPr>
          <w:rFonts w:ascii="Times New Roman" w:hAnsi="Times New Roman"/>
        </w:rPr>
      </w:pPr>
      <w:r w:rsidRPr="00951629">
        <w:rPr>
          <w:rFonts w:ascii="Times New Roman" w:hAnsi="Times New Roman"/>
        </w:rPr>
        <w:t xml:space="preserve">Nazwa instytucji: </w:t>
      </w:r>
    </w:p>
    <w:p w:rsidR="00BF5F86" w:rsidRDefault="00BF5F86" w:rsidP="00973258">
      <w:pPr>
        <w:spacing w:after="0"/>
        <w:rPr>
          <w:rFonts w:ascii="Times New Roman" w:hAnsi="Times New Roman"/>
        </w:rPr>
      </w:pPr>
    </w:p>
    <w:p w:rsidR="00BF5F86" w:rsidRPr="00951629" w:rsidRDefault="00BF5F86" w:rsidP="006962F7">
      <w:pPr>
        <w:spacing w:after="0" w:line="240" w:lineRule="auto"/>
        <w:rPr>
          <w:rFonts w:ascii="Times New Roman" w:hAnsi="Times New Roman"/>
        </w:rPr>
      </w:pPr>
      <w:r w:rsidRPr="00951629">
        <w:rPr>
          <w:rFonts w:ascii="Times New Roman" w:hAnsi="Times New Roman"/>
        </w:rPr>
        <w:t>_________________________________________________________________________________</w:t>
      </w:r>
    </w:p>
    <w:p w:rsidR="00BF5F86" w:rsidRDefault="00BF5F86" w:rsidP="00973258">
      <w:pPr>
        <w:spacing w:after="0"/>
        <w:rPr>
          <w:rFonts w:ascii="Times New Roman" w:hAnsi="Times New Roman"/>
        </w:rPr>
      </w:pPr>
      <w:r w:rsidRPr="00951629">
        <w:rPr>
          <w:rFonts w:ascii="Times New Roman" w:hAnsi="Times New Roman"/>
        </w:rPr>
        <w:t xml:space="preserve">Adres (ulica, kod, miasto): </w:t>
      </w:r>
    </w:p>
    <w:p w:rsidR="00BF5F86" w:rsidRDefault="00BF5F86" w:rsidP="00973258">
      <w:pPr>
        <w:spacing w:after="0"/>
        <w:rPr>
          <w:rFonts w:ascii="Times New Roman" w:hAnsi="Times New Roman"/>
        </w:rPr>
      </w:pPr>
    </w:p>
    <w:p w:rsidR="00BF5F86" w:rsidRDefault="00BF5F86" w:rsidP="006962F7">
      <w:pPr>
        <w:spacing w:after="0" w:line="240" w:lineRule="auto"/>
        <w:rPr>
          <w:rFonts w:ascii="Times New Roman" w:hAnsi="Times New Roman"/>
        </w:rPr>
      </w:pPr>
      <w:r w:rsidRPr="00951629">
        <w:rPr>
          <w:rFonts w:ascii="Times New Roman" w:hAnsi="Times New Roman"/>
        </w:rPr>
        <w:t>__________________________________________________________________________________Numer telefonu (z nr kierunkowym):</w:t>
      </w:r>
    </w:p>
    <w:p w:rsidR="00BF5F86" w:rsidRPr="00951629" w:rsidRDefault="00BF5F86" w:rsidP="00973258">
      <w:pPr>
        <w:spacing w:after="0"/>
        <w:rPr>
          <w:rFonts w:ascii="Times New Roman" w:hAnsi="Times New Roman"/>
        </w:rPr>
      </w:pPr>
      <w:r w:rsidRPr="00951629">
        <w:rPr>
          <w:rFonts w:ascii="Times New Roman" w:hAnsi="Times New Roman"/>
        </w:rPr>
        <w:t>___________________________________________________</w:t>
      </w:r>
      <w:r w:rsidRPr="006962F7">
        <w:rPr>
          <w:rFonts w:ascii="Times New Roman" w:hAnsi="Times New Roman"/>
        </w:rPr>
        <w:t>__________</w:t>
      </w:r>
      <w:r w:rsidRPr="00951629">
        <w:rPr>
          <w:rFonts w:ascii="Times New Roman" w:hAnsi="Times New Roman"/>
        </w:rPr>
        <w:t>____________________</w:t>
      </w:r>
    </w:p>
    <w:p w:rsidR="00BF5F86" w:rsidRDefault="00BF5F86" w:rsidP="00973258">
      <w:pPr>
        <w:spacing w:after="0"/>
        <w:rPr>
          <w:rFonts w:ascii="Times New Roman" w:hAnsi="Times New Roman"/>
        </w:rPr>
      </w:pPr>
      <w:r w:rsidRPr="00951629">
        <w:rPr>
          <w:rFonts w:ascii="Times New Roman" w:hAnsi="Times New Roman"/>
        </w:rPr>
        <w:t xml:space="preserve">E-mail: </w:t>
      </w:r>
    </w:p>
    <w:p w:rsidR="00BF5F86" w:rsidRDefault="00BF5F86" w:rsidP="006962F7">
      <w:pPr>
        <w:spacing w:after="0" w:line="240" w:lineRule="auto"/>
        <w:rPr>
          <w:rFonts w:ascii="Times New Roman" w:hAnsi="Times New Roman"/>
        </w:rPr>
      </w:pPr>
      <w:r w:rsidRPr="00951629">
        <w:rPr>
          <w:rFonts w:ascii="Times New Roman" w:hAnsi="Times New Roman"/>
        </w:rPr>
        <w:t>____________________________________________________</w:t>
      </w:r>
      <w:r>
        <w:rPr>
          <w:rFonts w:ascii="Times New Roman" w:hAnsi="Times New Roman"/>
        </w:rPr>
        <w:t>_____________________________</w:t>
      </w:r>
    </w:p>
    <w:p w:rsidR="00BF5F86" w:rsidRDefault="00BF5F86" w:rsidP="0097325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Zgłaszam uczestnictwo w sesji referatowej w dniu 03.10.2018r. -  tak/ nie* </w:t>
      </w:r>
    </w:p>
    <w:p w:rsidR="00BF5F86" w:rsidRDefault="00BF5F86" w:rsidP="0097325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Zgłaszam u</w:t>
      </w:r>
      <w:bookmarkStart w:id="0" w:name="_GoBack"/>
      <w:bookmarkEnd w:id="0"/>
      <w:r>
        <w:rPr>
          <w:rFonts w:ascii="Times New Roman" w:hAnsi="Times New Roman"/>
        </w:rPr>
        <w:t xml:space="preserve">czestnictwo w sesji terenowej tak/nie w dniu 04.10.2018r.- </w:t>
      </w:r>
      <w:r w:rsidRPr="00174B6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tak/ nie* </w:t>
      </w:r>
    </w:p>
    <w:p w:rsidR="00BF5F86" w:rsidRPr="00951629" w:rsidRDefault="00BF5F86" w:rsidP="0097325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* </w:t>
      </w:r>
      <w:r w:rsidRPr="0013632F">
        <w:rPr>
          <w:rFonts w:ascii="Times New Roman" w:hAnsi="Times New Roman"/>
          <w:b/>
        </w:rPr>
        <w:t>Proszę o zaznaczenie opcji poprzez podkreślenie</w:t>
      </w:r>
      <w:r>
        <w:rPr>
          <w:rFonts w:ascii="Times New Roman" w:hAnsi="Times New Roman"/>
        </w:rPr>
        <w:t xml:space="preserve"> </w:t>
      </w:r>
    </w:p>
    <w:p w:rsidR="00BF5F86" w:rsidRPr="006962F7" w:rsidRDefault="00BF5F86" w:rsidP="006962F7">
      <w:pPr>
        <w:spacing w:after="60"/>
        <w:jc w:val="both"/>
        <w:rPr>
          <w:rFonts w:ascii="Times New Roman" w:hAnsi="Times New Roman"/>
          <w:b/>
          <w:color w:val="FF0000"/>
          <w:sz w:val="10"/>
          <w:szCs w:val="10"/>
        </w:rPr>
      </w:pPr>
    </w:p>
    <w:p w:rsidR="00BF5F86" w:rsidRDefault="00BF5F86" w:rsidP="004B4F55">
      <w:pPr>
        <w:spacing w:after="60"/>
        <w:ind w:left="851" w:hanging="851"/>
        <w:jc w:val="both"/>
        <w:rPr>
          <w:rFonts w:ascii="Times New Roman" w:hAnsi="Times New Roman"/>
          <w:b/>
          <w:color w:val="FF0000"/>
        </w:rPr>
      </w:pPr>
      <w:r w:rsidRPr="00E76A0A">
        <w:rPr>
          <w:rFonts w:ascii="Times New Roman" w:hAnsi="Times New Roman"/>
          <w:b/>
          <w:color w:val="FF0000"/>
        </w:rPr>
        <w:t>Uwaga: Organizatorzy szkolenia nie pokrywają uczestnik</w:t>
      </w:r>
      <w:r>
        <w:rPr>
          <w:rFonts w:ascii="Times New Roman" w:hAnsi="Times New Roman"/>
          <w:b/>
          <w:color w:val="FF0000"/>
        </w:rPr>
        <w:t xml:space="preserve">om warsztatów kosztów dojazdu, </w:t>
      </w:r>
      <w:r w:rsidRPr="00E76A0A">
        <w:rPr>
          <w:rFonts w:ascii="Times New Roman" w:hAnsi="Times New Roman"/>
          <w:b/>
          <w:color w:val="FF0000"/>
        </w:rPr>
        <w:t>zakwaterowania</w:t>
      </w:r>
      <w:r>
        <w:rPr>
          <w:rFonts w:ascii="Times New Roman" w:hAnsi="Times New Roman"/>
          <w:b/>
          <w:color w:val="FF0000"/>
        </w:rPr>
        <w:t xml:space="preserve"> i pełnego wyżywienia.</w:t>
      </w:r>
    </w:p>
    <w:p w:rsidR="00BF5F86" w:rsidRPr="006962F7" w:rsidRDefault="00BF5F86" w:rsidP="006962F7">
      <w:pPr>
        <w:spacing w:after="0" w:line="240" w:lineRule="auto"/>
        <w:jc w:val="center"/>
        <w:rPr>
          <w:rFonts w:ascii="Times New Roman" w:hAnsi="Times New Roman"/>
          <w:b/>
          <w:color w:val="0000FF"/>
          <w:sz w:val="24"/>
          <w:szCs w:val="24"/>
        </w:rPr>
      </w:pPr>
      <w:r w:rsidRPr="006962F7">
        <w:rPr>
          <w:rFonts w:ascii="Times New Roman" w:hAnsi="Times New Roman"/>
          <w:b/>
          <w:color w:val="0000FF"/>
          <w:sz w:val="24"/>
          <w:szCs w:val="24"/>
        </w:rPr>
        <w:t>Informacje w sprawie warsztatów PIG-PIB udziela pod nr tel.:</w:t>
      </w:r>
    </w:p>
    <w:p w:rsidR="00BF5F86" w:rsidRPr="006962F7" w:rsidRDefault="00BF5F86" w:rsidP="006962F7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1F497D"/>
          <w:sz w:val="24"/>
          <w:szCs w:val="24"/>
        </w:rPr>
      </w:pPr>
      <w:r w:rsidRPr="006962F7">
        <w:rPr>
          <w:rFonts w:ascii="Times New Roman" w:hAnsi="Times New Roman"/>
          <w:b/>
          <w:color w:val="0000FF"/>
          <w:sz w:val="24"/>
          <w:szCs w:val="24"/>
        </w:rPr>
        <w:t>500 162 004; (22) 45 92 476; (32) 296 48 40,</w:t>
      </w:r>
    </w:p>
    <w:p w:rsidR="00BF5F86" w:rsidRPr="006962F7" w:rsidRDefault="00BF5F86" w:rsidP="006962F7">
      <w:pPr>
        <w:spacing w:after="0" w:line="240" w:lineRule="auto"/>
        <w:ind w:firstLine="708"/>
        <w:jc w:val="center"/>
        <w:rPr>
          <w:rFonts w:ascii="Times New Roman" w:hAnsi="Times New Roman"/>
          <w:b/>
          <w:sz w:val="10"/>
          <w:szCs w:val="10"/>
        </w:rPr>
      </w:pPr>
    </w:p>
    <w:p w:rsidR="00BF5F86" w:rsidRPr="00A03574" w:rsidRDefault="00BF5F86" w:rsidP="003D194A">
      <w:pPr>
        <w:spacing w:after="0" w:line="240" w:lineRule="auto"/>
        <w:jc w:val="both"/>
        <w:rPr>
          <w:rFonts w:ascii="Times New Roman" w:hAnsi="Times New Roman"/>
        </w:rPr>
      </w:pPr>
      <w:r w:rsidRPr="00A03574">
        <w:rPr>
          <w:rFonts w:ascii="Times New Roman" w:hAnsi="Times New Roman"/>
          <w:sz w:val="16"/>
          <w:szCs w:val="16"/>
        </w:rPr>
        <w:t>Zgodnie z art. 13 Rozporządzenia Parlamentu Europejskiego i Rady (UE)  2016/679 z dnia 27 kwietnia 2016 r. w sprawie ochrony osób fizycznych w związku z przetwarzaniem danych osobowych i w sprawie swobodnego przepływu takich danych, informuję, że Administratorem Pani/Pana danych osobowych jest</w:t>
      </w:r>
      <w:r>
        <w:rPr>
          <w:rFonts w:ascii="Times New Roman" w:hAnsi="Times New Roman"/>
          <w:sz w:val="16"/>
          <w:szCs w:val="16"/>
        </w:rPr>
        <w:t xml:space="preserve"> Państwowy Instytut Geologiczny - </w:t>
      </w:r>
      <w:r w:rsidRPr="00A03574">
        <w:rPr>
          <w:rFonts w:ascii="Times New Roman" w:hAnsi="Times New Roman"/>
          <w:sz w:val="16"/>
          <w:szCs w:val="16"/>
        </w:rPr>
        <w:t xml:space="preserve">Państwowy Instytut Badawczy z </w:t>
      </w:r>
      <w:r>
        <w:rPr>
          <w:rFonts w:ascii="Times New Roman" w:hAnsi="Times New Roman"/>
          <w:sz w:val="16"/>
          <w:szCs w:val="16"/>
        </w:rPr>
        <w:t>siedzibą w W</w:t>
      </w:r>
      <w:r w:rsidRPr="00A03574">
        <w:rPr>
          <w:rFonts w:ascii="Times New Roman" w:hAnsi="Times New Roman"/>
          <w:sz w:val="16"/>
          <w:szCs w:val="16"/>
        </w:rPr>
        <w:t>arszawie przy ul. Rakowieckiej 4, 00-975 Warszawa. Dane osobowe bę</w:t>
      </w:r>
      <w:r>
        <w:rPr>
          <w:rFonts w:ascii="Times New Roman" w:hAnsi="Times New Roman"/>
          <w:sz w:val="16"/>
          <w:szCs w:val="16"/>
        </w:rPr>
        <w:t>dą przetwarzane wyłącznie w celów rekrutacji i rejestracji uczestników na warsztaty „</w:t>
      </w:r>
      <w:r w:rsidRPr="00A03574">
        <w:rPr>
          <w:rFonts w:ascii="Times New Roman" w:hAnsi="Times New Roman"/>
          <w:sz w:val="16"/>
          <w:szCs w:val="16"/>
        </w:rPr>
        <w:t>Aspekty administracyjno-prawne i środowiskowo-społeczne odkrywkowej eksploatacji kopalin". Dane osobowe zostały podane dobrowolnie. Przysługuje Pani/Panu prawo dostępu do swoich danych osobowych oraz prawo  ich poprawienia. Przysługuje Pani/Panu prawo skargi do UODO (Warszawa, ul. Stawki 2). Przysługuje Pani/Panu prawo do wycofania zgody na przetwarzanie Pani/Pana danych osobowych poprzez przesłanie wiadomości na adres</w:t>
      </w:r>
      <w:r>
        <w:rPr>
          <w:rFonts w:ascii="Times New Roman" w:hAnsi="Times New Roman"/>
          <w:sz w:val="16"/>
          <w:szCs w:val="16"/>
        </w:rPr>
        <w:t>: powiaty</w:t>
      </w:r>
      <w:r w:rsidRPr="00A03574">
        <w:rPr>
          <w:rFonts w:ascii="Times New Roman" w:hAnsi="Times New Roman"/>
          <w:sz w:val="16"/>
          <w:szCs w:val="16"/>
        </w:rPr>
        <w:t>@pgi.gov.pl, niemniej wycofanie zgody równoznaczne jest z brakiem możliwości otrzymywania informacji na temat organizowanych warsztatów. Dane osobowe mogą być udostępniane wyłącznie podmiotom upoważnionym na podstawie przepisów prawa</w:t>
      </w:r>
      <w:r w:rsidRPr="00A03574">
        <w:rPr>
          <w:rFonts w:ascii="Times New Roman" w:hAnsi="Times New Roman"/>
          <w:sz w:val="20"/>
          <w:szCs w:val="20"/>
        </w:rPr>
        <w:t>.</w:t>
      </w:r>
    </w:p>
    <w:sectPr w:rsidR="00BF5F86" w:rsidRPr="00A03574" w:rsidSect="00154459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F86" w:rsidRDefault="00BF5F86" w:rsidP="00154459">
      <w:pPr>
        <w:spacing w:after="0" w:line="240" w:lineRule="auto"/>
      </w:pPr>
      <w:r>
        <w:separator/>
      </w:r>
    </w:p>
  </w:endnote>
  <w:endnote w:type="continuationSeparator" w:id="0">
    <w:p w:rsidR="00BF5F86" w:rsidRDefault="00BF5F86" w:rsidP="0015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Lucida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F86" w:rsidRDefault="00BF5F86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38.85pt;margin-top:8.8pt;width:532.85pt;height:21.2pt;z-index:251660288;visibility:visible" filled="t">
          <v:imagedata r:id="rId1" o:title=""/>
        </v:shape>
      </w:pict>
    </w:r>
  </w:p>
  <w:p w:rsidR="00BF5F86" w:rsidRDefault="00BF5F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F86" w:rsidRDefault="00BF5F86" w:rsidP="00154459">
      <w:pPr>
        <w:spacing w:after="0" w:line="240" w:lineRule="auto"/>
      </w:pPr>
      <w:r>
        <w:separator/>
      </w:r>
    </w:p>
  </w:footnote>
  <w:footnote w:type="continuationSeparator" w:id="0">
    <w:p w:rsidR="00BF5F86" w:rsidRDefault="00BF5F86" w:rsidP="001544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4459"/>
    <w:rsid w:val="00022DBD"/>
    <w:rsid w:val="00072177"/>
    <w:rsid w:val="000C7089"/>
    <w:rsid w:val="000C79F7"/>
    <w:rsid w:val="000D6DF8"/>
    <w:rsid w:val="000E5940"/>
    <w:rsid w:val="00123332"/>
    <w:rsid w:val="00134B0D"/>
    <w:rsid w:val="0013632F"/>
    <w:rsid w:val="00154459"/>
    <w:rsid w:val="00174B6C"/>
    <w:rsid w:val="001B0995"/>
    <w:rsid w:val="001B7528"/>
    <w:rsid w:val="001C3814"/>
    <w:rsid w:val="001C544B"/>
    <w:rsid w:val="001C6AD4"/>
    <w:rsid w:val="001D0192"/>
    <w:rsid w:val="00240B1E"/>
    <w:rsid w:val="002575CA"/>
    <w:rsid w:val="00260351"/>
    <w:rsid w:val="002633F9"/>
    <w:rsid w:val="00286D4A"/>
    <w:rsid w:val="002A7C4E"/>
    <w:rsid w:val="002B3635"/>
    <w:rsid w:val="002B4FF5"/>
    <w:rsid w:val="002D2E79"/>
    <w:rsid w:val="003152BA"/>
    <w:rsid w:val="00317644"/>
    <w:rsid w:val="003A0E41"/>
    <w:rsid w:val="003B4AE0"/>
    <w:rsid w:val="003D194A"/>
    <w:rsid w:val="003D47C2"/>
    <w:rsid w:val="0042244D"/>
    <w:rsid w:val="004337AA"/>
    <w:rsid w:val="00447EFC"/>
    <w:rsid w:val="004B4F55"/>
    <w:rsid w:val="005228C7"/>
    <w:rsid w:val="00595914"/>
    <w:rsid w:val="005B46C6"/>
    <w:rsid w:val="005B6803"/>
    <w:rsid w:val="005D172E"/>
    <w:rsid w:val="005E1C79"/>
    <w:rsid w:val="005E1D83"/>
    <w:rsid w:val="005E2312"/>
    <w:rsid w:val="00623677"/>
    <w:rsid w:val="006742DE"/>
    <w:rsid w:val="006962F7"/>
    <w:rsid w:val="006D5D9B"/>
    <w:rsid w:val="006E1203"/>
    <w:rsid w:val="006E5AE7"/>
    <w:rsid w:val="006F178B"/>
    <w:rsid w:val="00716C4D"/>
    <w:rsid w:val="0075646F"/>
    <w:rsid w:val="0077559E"/>
    <w:rsid w:val="0078058E"/>
    <w:rsid w:val="007937A8"/>
    <w:rsid w:val="007C1E05"/>
    <w:rsid w:val="007D2ED8"/>
    <w:rsid w:val="007E639E"/>
    <w:rsid w:val="00800FE8"/>
    <w:rsid w:val="0082554C"/>
    <w:rsid w:val="00826502"/>
    <w:rsid w:val="0083747D"/>
    <w:rsid w:val="008551EA"/>
    <w:rsid w:val="008829DE"/>
    <w:rsid w:val="00893D05"/>
    <w:rsid w:val="008A6553"/>
    <w:rsid w:val="009049B8"/>
    <w:rsid w:val="00935543"/>
    <w:rsid w:val="00951629"/>
    <w:rsid w:val="00973258"/>
    <w:rsid w:val="00974261"/>
    <w:rsid w:val="00996689"/>
    <w:rsid w:val="009E7377"/>
    <w:rsid w:val="00A03574"/>
    <w:rsid w:val="00A04170"/>
    <w:rsid w:val="00A31999"/>
    <w:rsid w:val="00A6443A"/>
    <w:rsid w:val="00A65C5A"/>
    <w:rsid w:val="00A76452"/>
    <w:rsid w:val="00A8500C"/>
    <w:rsid w:val="00A854B2"/>
    <w:rsid w:val="00A91554"/>
    <w:rsid w:val="00B014D3"/>
    <w:rsid w:val="00B17DD7"/>
    <w:rsid w:val="00B51A5F"/>
    <w:rsid w:val="00BC6793"/>
    <w:rsid w:val="00BF5F86"/>
    <w:rsid w:val="00C27E7D"/>
    <w:rsid w:val="00C82E6D"/>
    <w:rsid w:val="00CF29C7"/>
    <w:rsid w:val="00CF4A8C"/>
    <w:rsid w:val="00D439F6"/>
    <w:rsid w:val="00D94B6A"/>
    <w:rsid w:val="00DA44A6"/>
    <w:rsid w:val="00DA507D"/>
    <w:rsid w:val="00DD615C"/>
    <w:rsid w:val="00DE5813"/>
    <w:rsid w:val="00E032BA"/>
    <w:rsid w:val="00E43302"/>
    <w:rsid w:val="00E51873"/>
    <w:rsid w:val="00E76A0A"/>
    <w:rsid w:val="00EE3FC6"/>
    <w:rsid w:val="00EF70BC"/>
    <w:rsid w:val="00F0707F"/>
    <w:rsid w:val="00F1171B"/>
    <w:rsid w:val="00F2773A"/>
    <w:rsid w:val="00F560A4"/>
    <w:rsid w:val="00F60BB8"/>
    <w:rsid w:val="00F94AF3"/>
    <w:rsid w:val="00FE3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5C"/>
    <w:pPr>
      <w:spacing w:after="200" w:line="276" w:lineRule="auto"/>
    </w:pPr>
    <w:rPr>
      <w:lang w:eastAsia="en-US"/>
    </w:rPr>
  </w:style>
  <w:style w:type="paragraph" w:styleId="Heading1">
    <w:name w:val="heading 1"/>
    <w:basedOn w:val="Header"/>
    <w:link w:val="Heading1Char"/>
    <w:uiPriority w:val="99"/>
    <w:qFormat/>
    <w:rsid w:val="00154459"/>
    <w:pPr>
      <w:outlineLvl w:val="0"/>
    </w:pPr>
  </w:style>
  <w:style w:type="paragraph" w:styleId="Heading2">
    <w:name w:val="heading 2"/>
    <w:basedOn w:val="Header"/>
    <w:link w:val="Heading2Char"/>
    <w:uiPriority w:val="99"/>
    <w:qFormat/>
    <w:rsid w:val="00154459"/>
    <w:pPr>
      <w:outlineLvl w:val="1"/>
    </w:pPr>
  </w:style>
  <w:style w:type="paragraph" w:styleId="Heading3">
    <w:name w:val="heading 3"/>
    <w:basedOn w:val="Header"/>
    <w:link w:val="Heading3Char"/>
    <w:uiPriority w:val="99"/>
    <w:qFormat/>
    <w:rsid w:val="00154459"/>
    <w:pPr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152B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152BA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152BA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BalloonTextChar">
    <w:name w:val="Balloon Text Char"/>
    <w:uiPriority w:val="99"/>
    <w:semiHidden/>
    <w:locked/>
    <w:rsid w:val="00DD615C"/>
    <w:rPr>
      <w:rFonts w:ascii="Tahoma" w:hAnsi="Tahoma"/>
      <w:sz w:val="16"/>
    </w:rPr>
  </w:style>
  <w:style w:type="character" w:customStyle="1" w:styleId="HeaderChar">
    <w:name w:val="Header Char"/>
    <w:basedOn w:val="DefaultParagraphFont"/>
    <w:link w:val="Gwka"/>
    <w:uiPriority w:val="99"/>
    <w:locked/>
    <w:rsid w:val="00DD615C"/>
    <w:rPr>
      <w:rFonts w:cs="Times New Roman"/>
    </w:rPr>
  </w:style>
  <w:style w:type="character" w:customStyle="1" w:styleId="FooterChar">
    <w:name w:val="Footer Char"/>
    <w:uiPriority w:val="99"/>
    <w:locked/>
    <w:rsid w:val="00DD615C"/>
  </w:style>
  <w:style w:type="character" w:customStyle="1" w:styleId="ListLabel1">
    <w:name w:val="ListLabel 1"/>
    <w:uiPriority w:val="99"/>
    <w:rsid w:val="00154459"/>
  </w:style>
  <w:style w:type="paragraph" w:styleId="Header">
    <w:name w:val="header"/>
    <w:basedOn w:val="Normal"/>
    <w:next w:val="Tretekstu"/>
    <w:link w:val="HeaderChar1"/>
    <w:uiPriority w:val="99"/>
    <w:rsid w:val="00154459"/>
    <w:pPr>
      <w:keepNext/>
      <w:spacing w:before="240" w:after="120"/>
    </w:pPr>
    <w:rPr>
      <w:rFonts w:ascii="Liberation Sans" w:hAnsi="Liberation Sans" w:cs="Lucida Sans"/>
      <w:sz w:val="28"/>
      <w:szCs w:val="28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3152BA"/>
    <w:rPr>
      <w:rFonts w:cs="Times New Roman"/>
      <w:lang w:eastAsia="en-US"/>
    </w:rPr>
  </w:style>
  <w:style w:type="paragraph" w:customStyle="1" w:styleId="Tretekstu">
    <w:name w:val="Treść tekstu"/>
    <w:basedOn w:val="Normal"/>
    <w:uiPriority w:val="99"/>
    <w:rsid w:val="00154459"/>
    <w:pPr>
      <w:spacing w:after="140" w:line="288" w:lineRule="auto"/>
    </w:pPr>
  </w:style>
  <w:style w:type="paragraph" w:styleId="List">
    <w:name w:val="List"/>
    <w:basedOn w:val="Tretekstu"/>
    <w:uiPriority w:val="99"/>
    <w:rsid w:val="00154459"/>
    <w:rPr>
      <w:rFonts w:cs="Lucida Sans"/>
    </w:rPr>
  </w:style>
  <w:style w:type="paragraph" w:styleId="Signature">
    <w:name w:val="Signature"/>
    <w:basedOn w:val="Normal"/>
    <w:link w:val="SignatureChar"/>
    <w:uiPriority w:val="99"/>
    <w:rsid w:val="0015445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3152BA"/>
    <w:rPr>
      <w:rFonts w:cs="Times New Roman"/>
      <w:lang w:eastAsia="en-US"/>
    </w:rPr>
  </w:style>
  <w:style w:type="paragraph" w:customStyle="1" w:styleId="Indeks">
    <w:name w:val="Indeks"/>
    <w:basedOn w:val="Normal"/>
    <w:uiPriority w:val="99"/>
    <w:rsid w:val="00154459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1"/>
    <w:uiPriority w:val="99"/>
    <w:semiHidden/>
    <w:rsid w:val="00DD615C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3152BA"/>
    <w:rPr>
      <w:rFonts w:ascii="Times New Roman" w:hAnsi="Times New Roman" w:cs="Times New Roman"/>
      <w:sz w:val="2"/>
      <w:lang w:eastAsia="en-US"/>
    </w:rPr>
  </w:style>
  <w:style w:type="paragraph" w:customStyle="1" w:styleId="Gwka">
    <w:name w:val="Główka"/>
    <w:basedOn w:val="Normal"/>
    <w:link w:val="HeaderChar"/>
    <w:uiPriority w:val="99"/>
    <w:rsid w:val="00DD615C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1"/>
    <w:uiPriority w:val="99"/>
    <w:rsid w:val="00DD615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3152BA"/>
    <w:rPr>
      <w:rFonts w:cs="Times New Roman"/>
      <w:lang w:eastAsia="en-US"/>
    </w:rPr>
  </w:style>
  <w:style w:type="paragraph" w:customStyle="1" w:styleId="Cytaty">
    <w:name w:val="Cytaty"/>
    <w:basedOn w:val="Normal"/>
    <w:uiPriority w:val="99"/>
    <w:rsid w:val="00154459"/>
  </w:style>
  <w:style w:type="paragraph" w:styleId="Title">
    <w:name w:val="Title"/>
    <w:basedOn w:val="Header"/>
    <w:link w:val="TitleChar"/>
    <w:uiPriority w:val="99"/>
    <w:qFormat/>
    <w:rsid w:val="00154459"/>
  </w:style>
  <w:style w:type="character" w:customStyle="1" w:styleId="TitleChar">
    <w:name w:val="Title Char"/>
    <w:basedOn w:val="DefaultParagraphFont"/>
    <w:link w:val="Title"/>
    <w:uiPriority w:val="99"/>
    <w:locked/>
    <w:rsid w:val="003152B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Header"/>
    <w:link w:val="SubtitleChar"/>
    <w:uiPriority w:val="99"/>
    <w:qFormat/>
    <w:rsid w:val="00154459"/>
  </w:style>
  <w:style w:type="character" w:customStyle="1" w:styleId="SubtitleChar">
    <w:name w:val="Subtitle Char"/>
    <w:basedOn w:val="DefaultParagraphFont"/>
    <w:link w:val="Subtitle"/>
    <w:uiPriority w:val="99"/>
    <w:locked/>
    <w:rsid w:val="003152BA"/>
    <w:rPr>
      <w:rFonts w:ascii="Cambria" w:hAnsi="Cambria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0D6D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rsid w:val="000D6D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A31999"/>
    <w:rPr>
      <w:rFonts w:ascii="Courier New" w:hAnsi="Courier New" w:cs="Courier New"/>
      <w:sz w:val="20"/>
      <w:szCs w:val="20"/>
      <w:lang w:eastAsia="en-US"/>
    </w:rPr>
  </w:style>
  <w:style w:type="character" w:styleId="Strong">
    <w:name w:val="Strong"/>
    <w:basedOn w:val="DefaultParagraphFont"/>
    <w:uiPriority w:val="99"/>
    <w:qFormat/>
    <w:locked/>
    <w:rsid w:val="00A854B2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rsid w:val="004B4F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B4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B4F55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B4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B4F55"/>
    <w:rPr>
      <w:b/>
      <w:bCs/>
    </w:rPr>
  </w:style>
  <w:style w:type="character" w:styleId="Hyperlink">
    <w:name w:val="Hyperlink"/>
    <w:basedOn w:val="DefaultParagraphFont"/>
    <w:uiPriority w:val="99"/>
    <w:rsid w:val="004B4F5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94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owiaty@pgi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390</Words>
  <Characters>2342</Characters>
  <Application>Microsoft Office Outlook</Application>
  <DocSecurity>0</DocSecurity>
  <Lines>0</Lines>
  <Paragraphs>0</Paragraphs>
  <ScaleCrop>false</ScaleCrop>
  <Company>PGI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Cyrklewicz</dc:creator>
  <cp:keywords/>
  <dc:description/>
  <cp:lastModifiedBy>kole</cp:lastModifiedBy>
  <cp:revision>2</cp:revision>
  <cp:lastPrinted>2016-08-23T13:00:00Z</cp:lastPrinted>
  <dcterms:created xsi:type="dcterms:W3CDTF">2018-08-23T14:14:00Z</dcterms:created>
  <dcterms:modified xsi:type="dcterms:W3CDTF">2018-08-23T14:14:00Z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PGI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